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F611CE" w14:textId="6DCB88B9" w:rsidR="00405E75" w:rsidRDefault="00945D8C" w:rsidP="00405E75">
      <w:pPr>
        <w:pStyle w:val="Titre"/>
      </w:pPr>
      <w:r>
        <w:t xml:space="preserve">Gribouille le magicien </w:t>
      </w:r>
    </w:p>
    <w:p w14:paraId="1615DDBC" w14:textId="77777777" w:rsidR="00E21A5C" w:rsidRDefault="00E21A5C" w:rsidP="00E21A5C"/>
    <w:p w14:paraId="5FE83D3A" w14:textId="326DF1BB" w:rsidR="00E21A5C" w:rsidRDefault="006C293E" w:rsidP="00090704">
      <w:pPr>
        <w:pStyle w:val="Titre1"/>
      </w:pPr>
      <w:r>
        <w:t>J</w:t>
      </w:r>
      <w:r w:rsidR="00B65673">
        <w:t xml:space="preserve">e </w:t>
      </w:r>
      <w:r w:rsidR="00055A6D">
        <w:t>découvre</w:t>
      </w:r>
    </w:p>
    <w:p w14:paraId="6B81C24B" w14:textId="0E4F947F" w:rsidR="00405E75" w:rsidRDefault="00B65673" w:rsidP="00090704">
      <w:pPr>
        <w:pStyle w:val="Titre2"/>
        <w:ind w:left="714" w:hanging="357"/>
      </w:pPr>
      <w:r>
        <w:t xml:space="preserve">Travailler la prononciation des différentes parties du corps </w:t>
      </w:r>
    </w:p>
    <w:p w14:paraId="1111FAE3" w14:textId="6DE29AA9" w:rsidR="00B17F88" w:rsidRDefault="00B17F88" w:rsidP="00B17F88"/>
    <w:p w14:paraId="29542AB3" w14:textId="77C40EF4" w:rsidR="00B17F88" w:rsidRDefault="00B17F88" w:rsidP="00B17F88">
      <w:r>
        <w:rPr>
          <w:noProof/>
          <w:lang w:eastAsia="fr-FR"/>
        </w:rPr>
        <w:drawing>
          <wp:inline distT="0" distB="0" distL="0" distR="0" wp14:anchorId="27FDACBD" wp14:editId="557A4DE3">
            <wp:extent cx="5406806" cy="5237545"/>
            <wp:effectExtent l="0" t="0" r="381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114" cy="52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EFF4B" w14:textId="77777777" w:rsidR="00051655" w:rsidRDefault="00051655" w:rsidP="00405E75"/>
    <w:p w14:paraId="56E66123" w14:textId="77777777" w:rsidR="00051655" w:rsidRDefault="00051655" w:rsidP="00405E75"/>
    <w:p w14:paraId="2677D595" w14:textId="3C466394" w:rsidR="00051655" w:rsidRDefault="000C58AF" w:rsidP="00405E75">
      <w:r>
        <w:rPr>
          <w:noProof/>
          <w:lang w:eastAsia="fr-FR"/>
        </w:rPr>
        <w:drawing>
          <wp:inline distT="0" distB="0" distL="0" distR="0" wp14:anchorId="19F73566" wp14:editId="3C87EB6E">
            <wp:extent cx="1076325" cy="1008204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0106" cy="104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63F4D">
        <w:t xml:space="preserve">  </w:t>
      </w:r>
      <w:r w:rsidR="00051655">
        <w:t xml:space="preserve">       </w:t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6E8A961C" wp14:editId="642D4E83">
            <wp:extent cx="1110577" cy="101004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165" cy="102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051655">
        <w:t xml:space="preserve">       </w:t>
      </w:r>
      <w:r w:rsidR="00C60AB2">
        <w:t xml:space="preserve"> </w:t>
      </w:r>
      <w:r w:rsidR="00051655">
        <w:t xml:space="preserve">   </w:t>
      </w:r>
      <w:r w:rsidR="00E63F4D">
        <w:t xml:space="preserve"> </w:t>
      </w:r>
      <w:r>
        <w:rPr>
          <w:noProof/>
          <w:lang w:eastAsia="fr-FR"/>
        </w:rPr>
        <w:drawing>
          <wp:inline distT="0" distB="0" distL="0" distR="0" wp14:anchorId="2EC1C334" wp14:editId="2E4CB581">
            <wp:extent cx="1104900" cy="1003097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901" cy="10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F4D">
        <w:rPr>
          <w:noProof/>
        </w:rPr>
        <w:t xml:space="preserve">  </w:t>
      </w:r>
      <w:r w:rsidR="00051655">
        <w:rPr>
          <w:noProof/>
        </w:rPr>
        <w:t xml:space="preserve">    </w:t>
      </w:r>
      <w:r w:rsidR="00C60AB2">
        <w:rPr>
          <w:noProof/>
        </w:rPr>
        <w:t xml:space="preserve">   </w:t>
      </w:r>
      <w:r w:rsidR="00051655">
        <w:rPr>
          <w:noProof/>
        </w:rPr>
        <w:t xml:space="preserve">     </w:t>
      </w:r>
      <w:r w:rsidR="00E63F4D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15C21092" wp14:editId="078AA99E">
            <wp:extent cx="885464" cy="10001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29" cy="104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63F4D">
        <w:t xml:space="preserve">  </w:t>
      </w:r>
    </w:p>
    <w:p w14:paraId="3BBD3000" w14:textId="77777777" w:rsidR="00051655" w:rsidRDefault="00051655" w:rsidP="00405E75"/>
    <w:p w14:paraId="4F2D19E5" w14:textId="3C643413" w:rsidR="002B4F37" w:rsidRDefault="000C58AF" w:rsidP="0094562E">
      <w:r>
        <w:t xml:space="preserve"> </w:t>
      </w:r>
      <w:r>
        <w:rPr>
          <w:noProof/>
          <w:lang w:eastAsia="fr-FR"/>
        </w:rPr>
        <w:drawing>
          <wp:inline distT="0" distB="0" distL="0" distR="0" wp14:anchorId="10A8F5C9" wp14:editId="6FCFD98C">
            <wp:extent cx="1008235" cy="1111170"/>
            <wp:effectExtent l="0" t="0" r="190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091" cy="115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E63F4D">
        <w:t xml:space="preserve"> </w:t>
      </w:r>
      <w:r w:rsidR="00051655">
        <w:t xml:space="preserve">        </w:t>
      </w:r>
      <w:r w:rsidR="00E63F4D">
        <w:t xml:space="preserve"> </w:t>
      </w:r>
      <w:r>
        <w:rPr>
          <w:noProof/>
          <w:lang w:eastAsia="fr-FR"/>
        </w:rPr>
        <w:drawing>
          <wp:inline distT="0" distB="0" distL="0" distR="0" wp14:anchorId="073B428D" wp14:editId="53B25707">
            <wp:extent cx="1169043" cy="1064263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570" cy="112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655">
        <w:rPr>
          <w:noProof/>
        </w:rPr>
        <w:t xml:space="preserve">            </w:t>
      </w:r>
      <w:bookmarkStart w:id="0" w:name="_GoBack"/>
      <w:r>
        <w:rPr>
          <w:noProof/>
          <w:lang w:eastAsia="fr-FR"/>
        </w:rPr>
        <w:drawing>
          <wp:inline distT="0" distB="0" distL="0" distR="0" wp14:anchorId="0E2B07DE" wp14:editId="6D99D754">
            <wp:extent cx="1145893" cy="1066517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013" cy="111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 w:rsidR="00E63F4D">
        <w:t xml:space="preserve">  </w:t>
      </w:r>
      <w:r w:rsidR="00051655">
        <w:t xml:space="preserve">  </w:t>
      </w:r>
      <w:r w:rsidR="00E63F4D">
        <w:t xml:space="preserve"> </w:t>
      </w:r>
      <w:r w:rsidR="00051655">
        <w:t xml:space="preserve">   </w:t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1851FCEC" wp14:editId="5D395577">
            <wp:extent cx="1174541" cy="1066878"/>
            <wp:effectExtent l="0" t="0" r="698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82" cy="110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75444" w14:textId="66ADD057" w:rsidR="0094562E" w:rsidRDefault="002B4F37" w:rsidP="00055A6D">
      <w:pPr>
        <w:spacing w:line="240" w:lineRule="auto"/>
      </w:pPr>
      <w:r>
        <w:lastRenderedPageBreak/>
        <w:br w:type="page"/>
      </w:r>
    </w:p>
    <w:p w14:paraId="351E8ECB" w14:textId="77777777" w:rsidR="00055A6D" w:rsidRDefault="00055A6D" w:rsidP="00F34E15"/>
    <w:p w14:paraId="6E5985B8" w14:textId="0588B8D0" w:rsidR="00F34E15" w:rsidRDefault="00F34E15" w:rsidP="00F34E15">
      <w:r>
        <w:t xml:space="preserve">Étiquettes à découper pour les </w:t>
      </w:r>
      <w:proofErr w:type="spellStart"/>
      <w:r>
        <w:t>apprenant·e·s</w:t>
      </w:r>
      <w:proofErr w:type="spellEnd"/>
      <w:r>
        <w:t xml:space="preserve"> (</w:t>
      </w:r>
      <w:r w:rsidR="002B4F37">
        <w:t>attention :</w:t>
      </w:r>
      <w:r>
        <w:t xml:space="preserve"> ne découper que les bandes, les apprenants</w:t>
      </w:r>
      <w:r w:rsidRPr="00945D8C">
        <w:t xml:space="preserve"> </w:t>
      </w:r>
      <w:r>
        <w:t>découperont les mots).</w:t>
      </w:r>
    </w:p>
    <w:p w14:paraId="31A02016" w14:textId="4781D316" w:rsidR="003E20D4" w:rsidRDefault="003F0E09" w:rsidP="00405E75">
      <w:pPr>
        <w:rPr>
          <w:noProof/>
          <w:color w:val="0070C0"/>
          <w:sz w:val="28"/>
          <w:szCs w:val="28"/>
          <w:lang w:eastAsia="fr-FR"/>
        </w:rPr>
      </w:pPr>
      <w:r>
        <w:rPr>
          <w:noProof/>
          <w:color w:val="0070C0"/>
          <w:sz w:val="28"/>
          <w:szCs w:val="28"/>
          <w:lang w:eastAsia="fr-FR"/>
        </w:rPr>
        <w:drawing>
          <wp:anchor distT="0" distB="0" distL="114300" distR="114300" simplePos="0" relativeHeight="251661312" behindDoc="1" locked="0" layoutInCell="1" allowOverlap="1" wp14:anchorId="5980D060" wp14:editId="7C721F88">
            <wp:simplePos x="0" y="0"/>
            <wp:positionH relativeFrom="column">
              <wp:posOffset>-320691</wp:posOffset>
            </wp:positionH>
            <wp:positionV relativeFrom="paragraph">
              <wp:posOffset>1102464</wp:posOffset>
            </wp:positionV>
            <wp:extent cx="362505" cy="292129"/>
            <wp:effectExtent l="0" t="0" r="0" b="0"/>
            <wp:wrapNone/>
            <wp:docPr id="37" name="Image 37" descr="../../../../../../Desktop/scissors-symbol-vector-id51286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Desktop/scissors-symbol-vector-id51286405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05" cy="29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1849"/>
        <w:gridCol w:w="1720"/>
        <w:gridCol w:w="1656"/>
        <w:gridCol w:w="1479"/>
      </w:tblGrid>
      <w:tr w:rsidR="003F0E09" w:rsidRPr="003F061E" w14:paraId="25CEBBCC" w14:textId="77777777" w:rsidTr="00244CB6">
        <w:trPr>
          <w:trHeight w:val="1486"/>
        </w:trPr>
        <w:tc>
          <w:tcPr>
            <w:tcW w:w="1936" w:type="dxa"/>
          </w:tcPr>
          <w:p w14:paraId="778C8CCE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A54550" wp14:editId="6660D312">
                  <wp:extent cx="1088689" cy="928515"/>
                  <wp:effectExtent l="0" t="0" r="3810" b="1143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44" cy="93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14:paraId="6602AA7A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8E3E8B" wp14:editId="0B022EA5">
                  <wp:extent cx="1013992" cy="928515"/>
                  <wp:effectExtent l="0" t="0" r="2540" b="1143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99" cy="96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0F52FD0A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C422BE" wp14:editId="1875B2B6">
                  <wp:extent cx="931390" cy="928515"/>
                  <wp:effectExtent l="0" t="0" r="8890" b="1143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8" cy="96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14:paraId="7DC21FA0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55A1F1" wp14:editId="4E3292BC">
                  <wp:extent cx="903375" cy="928515"/>
                  <wp:effectExtent l="0" t="0" r="11430" b="1143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135" cy="94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</w:tcPr>
          <w:p w14:paraId="1B4449C5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341DA0" wp14:editId="3B61491C">
                  <wp:extent cx="662000" cy="957727"/>
                  <wp:effectExtent l="0" t="0" r="0" b="762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89" cy="100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E09" w14:paraId="6AB502AF" w14:textId="77777777" w:rsidTr="00244CB6">
        <w:trPr>
          <w:trHeight w:val="1215"/>
        </w:trPr>
        <w:tc>
          <w:tcPr>
            <w:tcW w:w="1936" w:type="dxa"/>
          </w:tcPr>
          <w:p w14:paraId="0707418D" w14:textId="49CC31F5" w:rsidR="003F0E09" w:rsidRPr="003F061E" w:rsidRDefault="00A1156F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A55B85" wp14:editId="775646F8">
                  <wp:extent cx="1083233" cy="869950"/>
                  <wp:effectExtent l="0" t="0" r="3175" b="635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451" cy="89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14:paraId="3C6A79CB" w14:textId="170752F3" w:rsidR="003F0E09" w:rsidRPr="003F061E" w:rsidRDefault="00A1156F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05EB81" wp14:editId="31C9AF3A">
                  <wp:extent cx="1036955" cy="869950"/>
                  <wp:effectExtent l="0" t="0" r="0" b="635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41" cy="888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5BCF23BB" w14:textId="289D1BAE" w:rsidR="003F0E09" w:rsidRPr="003F061E" w:rsidRDefault="00A1156F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3BAF9D" wp14:editId="6465DF9F">
                  <wp:extent cx="955040" cy="869950"/>
                  <wp:effectExtent l="0" t="0" r="0" b="635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84212" cy="89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14:paraId="349AA59C" w14:textId="3C9E2BE9" w:rsidR="003F0E09" w:rsidRPr="003F061E" w:rsidRDefault="003F0E09" w:rsidP="00244CB6">
            <w:pPr>
              <w:jc w:val="center"/>
              <w:rPr>
                <w:b/>
              </w:rPr>
            </w:pPr>
          </w:p>
        </w:tc>
        <w:tc>
          <w:tcPr>
            <w:tcW w:w="1479" w:type="dxa"/>
          </w:tcPr>
          <w:p w14:paraId="2BD021FF" w14:textId="22AC2657" w:rsidR="003F0E09" w:rsidRPr="003F061E" w:rsidRDefault="003F0E09" w:rsidP="00244CB6">
            <w:pPr>
              <w:jc w:val="center"/>
              <w:rPr>
                <w:b/>
              </w:rPr>
            </w:pPr>
          </w:p>
        </w:tc>
      </w:tr>
      <w:tr w:rsidR="003F0E09" w:rsidRPr="003F061E" w14:paraId="2F2A62EB" w14:textId="77777777" w:rsidTr="00244CB6">
        <w:tc>
          <w:tcPr>
            <w:tcW w:w="1936" w:type="dxa"/>
          </w:tcPr>
          <w:p w14:paraId="3D34E59E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099AD9" wp14:editId="7C863133">
                  <wp:extent cx="1088689" cy="928515"/>
                  <wp:effectExtent l="0" t="0" r="3810" b="1143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44" cy="93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14:paraId="3159A369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1A5E79" wp14:editId="65A725FD">
                  <wp:extent cx="1013992" cy="928515"/>
                  <wp:effectExtent l="0" t="0" r="2540" b="1143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99" cy="96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56DEB1C9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69598A" wp14:editId="5C9CDBEC">
                  <wp:extent cx="931390" cy="928515"/>
                  <wp:effectExtent l="0" t="0" r="8890" b="1143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8" cy="96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14:paraId="3857402A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ADCFF1" wp14:editId="0F0F16E9">
                  <wp:extent cx="903375" cy="928515"/>
                  <wp:effectExtent l="0" t="0" r="11430" b="1143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135" cy="94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</w:tcPr>
          <w:p w14:paraId="0645646D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EEB1A0" wp14:editId="70211DD0">
                  <wp:extent cx="662000" cy="957727"/>
                  <wp:effectExtent l="0" t="0" r="0" b="762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89" cy="100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E09" w14:paraId="31C9FB05" w14:textId="77777777" w:rsidTr="00244CB6">
        <w:trPr>
          <w:trHeight w:val="1170"/>
        </w:trPr>
        <w:tc>
          <w:tcPr>
            <w:tcW w:w="1936" w:type="dxa"/>
          </w:tcPr>
          <w:p w14:paraId="0821A97E" w14:textId="53E193C6" w:rsidR="003F0E09" w:rsidRPr="003F061E" w:rsidRDefault="00A1156F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EEEBDF" wp14:editId="5BDB94CA">
                  <wp:extent cx="1083233" cy="869950"/>
                  <wp:effectExtent l="0" t="0" r="3175" b="635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451" cy="89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14:paraId="0E6FEB44" w14:textId="49ABD127" w:rsidR="003F0E09" w:rsidRPr="003F061E" w:rsidRDefault="00A1156F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83A84C" wp14:editId="58DC515C">
                  <wp:extent cx="1036955" cy="869950"/>
                  <wp:effectExtent l="0" t="0" r="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41" cy="888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76A154C9" w14:textId="49BEF833" w:rsidR="003F0E09" w:rsidRPr="003F061E" w:rsidRDefault="00A1156F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448967" wp14:editId="3B925BE8">
                  <wp:extent cx="955040" cy="869950"/>
                  <wp:effectExtent l="0" t="0" r="0" b="63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84212" cy="89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14:paraId="263E8EFE" w14:textId="0E5F17CC" w:rsidR="003F0E09" w:rsidRPr="003F061E" w:rsidRDefault="003F0E09" w:rsidP="00244CB6">
            <w:pPr>
              <w:jc w:val="center"/>
              <w:rPr>
                <w:b/>
              </w:rPr>
            </w:pPr>
          </w:p>
        </w:tc>
        <w:tc>
          <w:tcPr>
            <w:tcW w:w="1479" w:type="dxa"/>
          </w:tcPr>
          <w:p w14:paraId="4900765F" w14:textId="7D3BE8CD" w:rsidR="003F0E09" w:rsidRPr="003F061E" w:rsidRDefault="003F0E09" w:rsidP="00244CB6">
            <w:pPr>
              <w:jc w:val="center"/>
              <w:rPr>
                <w:b/>
              </w:rPr>
            </w:pPr>
          </w:p>
        </w:tc>
      </w:tr>
      <w:tr w:rsidR="003F0E09" w:rsidRPr="003F061E" w14:paraId="02543CAD" w14:textId="77777777" w:rsidTr="00244CB6">
        <w:tc>
          <w:tcPr>
            <w:tcW w:w="1936" w:type="dxa"/>
          </w:tcPr>
          <w:p w14:paraId="2CAFC6DC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520E9E" wp14:editId="2A078A96">
                  <wp:extent cx="1088689" cy="928515"/>
                  <wp:effectExtent l="0" t="0" r="3810" b="1143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44" cy="93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14:paraId="6E6CA9CE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5C5609" wp14:editId="375D844B">
                  <wp:extent cx="1013992" cy="928515"/>
                  <wp:effectExtent l="0" t="0" r="2540" b="1143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99" cy="96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59BB3367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A8EFD0" wp14:editId="0104CBBE">
                  <wp:extent cx="931390" cy="928515"/>
                  <wp:effectExtent l="0" t="0" r="8890" b="1143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8" cy="96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14:paraId="7DAFE216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08EEF2" wp14:editId="61C39939">
                  <wp:extent cx="903375" cy="928515"/>
                  <wp:effectExtent l="0" t="0" r="11430" b="11430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135" cy="94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</w:tcPr>
          <w:p w14:paraId="5F8166DE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DA06D9" wp14:editId="72457A9C">
                  <wp:extent cx="662000" cy="957727"/>
                  <wp:effectExtent l="0" t="0" r="0" b="7620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89" cy="100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E09" w14:paraId="3F7189D4" w14:textId="77777777" w:rsidTr="00244CB6">
        <w:trPr>
          <w:trHeight w:val="1170"/>
        </w:trPr>
        <w:tc>
          <w:tcPr>
            <w:tcW w:w="1936" w:type="dxa"/>
          </w:tcPr>
          <w:p w14:paraId="74A86D25" w14:textId="25ACC680" w:rsidR="003F0E09" w:rsidRPr="003F061E" w:rsidRDefault="00A1156F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47D37F" wp14:editId="0E89956B">
                  <wp:extent cx="1083233" cy="869950"/>
                  <wp:effectExtent l="0" t="0" r="3175" b="635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451" cy="89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14:paraId="7C701C67" w14:textId="290DBCA6" w:rsidR="003F0E09" w:rsidRPr="003F061E" w:rsidRDefault="00A1156F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0B05C6" wp14:editId="34E92BC3">
                  <wp:extent cx="1036955" cy="869950"/>
                  <wp:effectExtent l="0" t="0" r="0" b="635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41" cy="888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73FE84D7" w14:textId="117F9F48" w:rsidR="003F0E09" w:rsidRPr="003F061E" w:rsidRDefault="00A1156F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0E3FCE" wp14:editId="512E76C2">
                  <wp:extent cx="955040" cy="869950"/>
                  <wp:effectExtent l="0" t="0" r="0" b="635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84212" cy="89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14:paraId="063B1BD4" w14:textId="3355A328" w:rsidR="003F0E09" w:rsidRPr="003F061E" w:rsidRDefault="003F0E09" w:rsidP="00244CB6">
            <w:pPr>
              <w:jc w:val="center"/>
              <w:rPr>
                <w:b/>
              </w:rPr>
            </w:pPr>
          </w:p>
        </w:tc>
        <w:tc>
          <w:tcPr>
            <w:tcW w:w="1479" w:type="dxa"/>
          </w:tcPr>
          <w:p w14:paraId="24A740E6" w14:textId="2251808A" w:rsidR="003F0E09" w:rsidRPr="003F061E" w:rsidRDefault="003F0E09" w:rsidP="00244CB6">
            <w:pPr>
              <w:jc w:val="center"/>
              <w:rPr>
                <w:b/>
              </w:rPr>
            </w:pPr>
          </w:p>
        </w:tc>
      </w:tr>
      <w:tr w:rsidR="003F0E09" w:rsidRPr="003F061E" w14:paraId="58C677F1" w14:textId="77777777" w:rsidTr="00244CB6">
        <w:tc>
          <w:tcPr>
            <w:tcW w:w="1936" w:type="dxa"/>
          </w:tcPr>
          <w:p w14:paraId="01C14E6E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691105" wp14:editId="08BEDB1D">
                  <wp:extent cx="1088689" cy="928515"/>
                  <wp:effectExtent l="0" t="0" r="3810" b="1143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44" cy="93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14:paraId="6FEA7F37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E8A966" wp14:editId="24B77AEF">
                  <wp:extent cx="1013992" cy="928515"/>
                  <wp:effectExtent l="0" t="0" r="2540" b="1143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99" cy="96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121F5619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F3E43D" wp14:editId="0087C198">
                  <wp:extent cx="931390" cy="928515"/>
                  <wp:effectExtent l="0" t="0" r="8890" b="1143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8" cy="96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14:paraId="5736C3E3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1A97FE" wp14:editId="5E45D8D1">
                  <wp:extent cx="903375" cy="928515"/>
                  <wp:effectExtent l="0" t="0" r="11430" b="1143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135" cy="94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</w:tcPr>
          <w:p w14:paraId="6B05CE41" w14:textId="77777777" w:rsidR="003F0E09" w:rsidRPr="003F061E" w:rsidRDefault="003F0E09" w:rsidP="00244CB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9BC4BC" wp14:editId="4AD72EF9">
                  <wp:extent cx="662000" cy="957727"/>
                  <wp:effectExtent l="0" t="0" r="0" b="762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89" cy="100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56F" w:rsidRPr="003F061E" w14:paraId="5CFFB661" w14:textId="77777777" w:rsidTr="00244CB6">
        <w:tc>
          <w:tcPr>
            <w:tcW w:w="1936" w:type="dxa"/>
          </w:tcPr>
          <w:p w14:paraId="5E96A7CD" w14:textId="3407895C" w:rsidR="00A1156F" w:rsidRDefault="00A1156F" w:rsidP="00244C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2D67D0" wp14:editId="08F464CB">
                  <wp:extent cx="1083233" cy="869950"/>
                  <wp:effectExtent l="0" t="0" r="3175" b="635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451" cy="89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14:paraId="54B04B66" w14:textId="02F6425F" w:rsidR="00A1156F" w:rsidRDefault="00A1156F" w:rsidP="00244C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5CFA8C" wp14:editId="5604A401">
                  <wp:extent cx="1036955" cy="869950"/>
                  <wp:effectExtent l="0" t="0" r="0" b="635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41" cy="888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0A495F6D" w14:textId="09F90BFF" w:rsidR="00A1156F" w:rsidRDefault="00A1156F" w:rsidP="00244C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4DD901" wp14:editId="16F88B21">
                  <wp:extent cx="955040" cy="869950"/>
                  <wp:effectExtent l="0" t="0" r="0" b="635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84212" cy="89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14:paraId="3BDE8422" w14:textId="77777777" w:rsidR="00A1156F" w:rsidRDefault="00A1156F" w:rsidP="00244CB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1479" w:type="dxa"/>
          </w:tcPr>
          <w:p w14:paraId="627FD448" w14:textId="77777777" w:rsidR="00A1156F" w:rsidRDefault="00A1156F" w:rsidP="00244CB6">
            <w:pPr>
              <w:jc w:val="center"/>
              <w:rPr>
                <w:noProof/>
                <w:lang w:eastAsia="fr-FR"/>
              </w:rPr>
            </w:pPr>
          </w:p>
        </w:tc>
      </w:tr>
    </w:tbl>
    <w:p w14:paraId="0CACFCEA" w14:textId="77777777" w:rsidR="002B4F37" w:rsidRDefault="002B4F37" w:rsidP="002B4F37"/>
    <w:sectPr w:rsidR="002B4F37" w:rsidSect="00AB5A0E">
      <w:headerReference w:type="default" r:id="rId26"/>
      <w:pgSz w:w="11900" w:h="16840"/>
      <w:pgMar w:top="1417" w:right="1134" w:bottom="1134" w:left="1134" w:header="708" w:footer="28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DDD5D6C" w16cid:durableId="2125FB87"/>
  <w16cid:commentId w16cid:paraId="3E68992F" w16cid:durableId="2125FF91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1ADA5F" w14:textId="77777777" w:rsidR="00472D36" w:rsidRDefault="00472D36" w:rsidP="00405E75">
      <w:r>
        <w:separator/>
      </w:r>
    </w:p>
  </w:endnote>
  <w:endnote w:type="continuationSeparator" w:id="0">
    <w:p w14:paraId="7F8DA0C8" w14:textId="77777777" w:rsidR="00472D36" w:rsidRDefault="00472D36" w:rsidP="00405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6DBABF" w14:textId="77777777" w:rsidR="00472D36" w:rsidRDefault="00472D36" w:rsidP="00405E75">
      <w:r>
        <w:separator/>
      </w:r>
    </w:p>
  </w:footnote>
  <w:footnote w:type="continuationSeparator" w:id="0">
    <w:p w14:paraId="234B1C20" w14:textId="77777777" w:rsidR="00472D36" w:rsidRDefault="00472D36" w:rsidP="00405E7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Look w:val="04A0" w:firstRow="1" w:lastRow="0" w:firstColumn="1" w:lastColumn="0" w:noHBand="0" w:noVBand="1"/>
    </w:tblPr>
    <w:tblGrid>
      <w:gridCol w:w="3175"/>
      <w:gridCol w:w="576"/>
    </w:tblGrid>
    <w:tr w:rsidR="00405E75" w:rsidRPr="005764AF" w14:paraId="324CE2D1" w14:textId="77777777" w:rsidTr="00A65F4F">
      <w:trPr>
        <w:trHeight w:val="71"/>
        <w:jc w:val="right"/>
      </w:trPr>
      <w:tc>
        <w:tcPr>
          <w:tcW w:w="3175" w:type="dxa"/>
          <w:shd w:val="clear" w:color="auto" w:fill="auto"/>
        </w:tcPr>
        <w:p w14:paraId="095C7C63" w14:textId="3396EB4D" w:rsidR="00405E75" w:rsidRPr="005764AF" w:rsidRDefault="00405E75" w:rsidP="00A65F4F">
          <w:pPr>
            <w:pStyle w:val="En-tte"/>
            <w:jc w:val="right"/>
            <w:rPr>
              <w:color w:val="A6A6A6"/>
              <w:sz w:val="16"/>
            </w:rPr>
          </w:pPr>
          <w:r w:rsidRPr="005764AF">
            <w:rPr>
              <w:color w:val="A6A6A6"/>
              <w:sz w:val="16"/>
            </w:rPr>
            <w:fldChar w:fldCharType="begin"/>
          </w:r>
          <w:r w:rsidRPr="005764AF">
            <w:rPr>
              <w:color w:val="A6A6A6"/>
              <w:sz w:val="16"/>
            </w:rPr>
            <w:instrText xml:space="preserve"> STYLEREF Titre \* MERGEFORMAT </w:instrText>
          </w:r>
          <w:r w:rsidRPr="005764AF">
            <w:rPr>
              <w:color w:val="A6A6A6"/>
              <w:sz w:val="16"/>
            </w:rPr>
            <w:fldChar w:fldCharType="separate"/>
          </w:r>
          <w:r w:rsidR="00BC2B6A">
            <w:rPr>
              <w:noProof/>
              <w:color w:val="A6A6A6"/>
              <w:sz w:val="16"/>
            </w:rPr>
            <w:t>Gribouille le magicien</w:t>
          </w:r>
          <w:r w:rsidRPr="005764AF">
            <w:rPr>
              <w:color w:val="A6A6A6"/>
              <w:sz w:val="16"/>
            </w:rPr>
            <w:fldChar w:fldCharType="end"/>
          </w:r>
          <w:r w:rsidRPr="005764AF">
            <w:rPr>
              <w:color w:val="A6A6A6"/>
              <w:sz w:val="16"/>
            </w:rPr>
            <w:t xml:space="preserve"> </w:t>
          </w:r>
        </w:p>
      </w:tc>
      <w:tc>
        <w:tcPr>
          <w:tcW w:w="0" w:type="auto"/>
          <w:shd w:val="clear" w:color="auto" w:fill="auto"/>
          <w:vAlign w:val="center"/>
        </w:tcPr>
        <w:p w14:paraId="3C1CA759" w14:textId="55C37711" w:rsidR="00405E75" w:rsidRPr="005764AF" w:rsidRDefault="00C81B89" w:rsidP="005764AF">
          <w:pPr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0C7063FA" wp14:editId="4EB81DC6">
                <wp:extent cx="215900" cy="215900"/>
                <wp:effectExtent l="0" t="0" r="12700" b="12700"/>
                <wp:docPr id="14" name="Image 4" descr="SYSTEME:Users:vmoisan:Desktop:Gabarit BNF:A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 descr="SYSTEME:Users:vmoisan:Desktop:Gabarit BNF:A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AA62B77" w14:textId="2453778F" w:rsidR="00405E75" w:rsidRPr="00405E75" w:rsidRDefault="00373E53" w:rsidP="00405E7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776" behindDoc="1" locked="0" layoutInCell="0" allowOverlap="1" wp14:anchorId="0B7D64B3" wp14:editId="1A6013B5">
          <wp:simplePos x="0" y="0"/>
          <wp:positionH relativeFrom="page">
            <wp:align>center</wp:align>
          </wp:positionH>
          <wp:positionV relativeFrom="page">
            <wp:posOffset>-36195</wp:posOffset>
          </wp:positionV>
          <wp:extent cx="8018205" cy="827685"/>
          <wp:effectExtent l="0" t="0" r="8255" b="10795"/>
          <wp:wrapNone/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18205" cy="8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64pt;height:35pt" o:bullet="t">
        <v:imagedata r:id="rId1" o:title="Fleche"/>
      </v:shape>
    </w:pict>
  </w:numPicBullet>
  <w:abstractNum w:abstractNumId="0">
    <w:nsid w:val="FFFFFF1D"/>
    <w:multiLevelType w:val="multilevel"/>
    <w:tmpl w:val="E3D89B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4909EE"/>
    <w:multiLevelType w:val="hybridMultilevel"/>
    <w:tmpl w:val="0B8EB2CE"/>
    <w:lvl w:ilvl="0" w:tplc="FD0C37E0">
      <w:start w:val="1"/>
      <w:numFmt w:val="bullet"/>
      <w:pStyle w:val="Titre2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B46997"/>
    <w:multiLevelType w:val="hybridMultilevel"/>
    <w:tmpl w:val="8F20389C"/>
    <w:lvl w:ilvl="0" w:tplc="175A52F8">
      <w:start w:val="1"/>
      <w:numFmt w:val="bullet"/>
      <w:lvlText w:val=""/>
      <w:lvlPicBulletId w:val="0"/>
      <w:lvlJc w:val="right"/>
      <w:pPr>
        <w:ind w:left="71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3F4B54"/>
    <w:multiLevelType w:val="hybridMultilevel"/>
    <w:tmpl w:val="4782D8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CB24F0"/>
    <w:multiLevelType w:val="hybridMultilevel"/>
    <w:tmpl w:val="AF307864"/>
    <w:lvl w:ilvl="0" w:tplc="F7C612BA">
      <w:start w:val="1"/>
      <w:numFmt w:val="bullet"/>
      <w:pStyle w:val="Listeobjectifs"/>
      <w:lvlText w:val=""/>
      <w:lvlJc w:val="left"/>
      <w:pPr>
        <w:ind w:left="360" w:hanging="17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F4F"/>
    <w:rsid w:val="00011785"/>
    <w:rsid w:val="00051655"/>
    <w:rsid w:val="00055A6D"/>
    <w:rsid w:val="00090057"/>
    <w:rsid w:val="00090704"/>
    <w:rsid w:val="000C58AF"/>
    <w:rsid w:val="000D49E7"/>
    <w:rsid w:val="00135CEF"/>
    <w:rsid w:val="00176E6E"/>
    <w:rsid w:val="00201AB7"/>
    <w:rsid w:val="00236EB8"/>
    <w:rsid w:val="00274443"/>
    <w:rsid w:val="0029749A"/>
    <w:rsid w:val="002A244C"/>
    <w:rsid w:val="002A7620"/>
    <w:rsid w:val="002B4F37"/>
    <w:rsid w:val="00316A38"/>
    <w:rsid w:val="00343D82"/>
    <w:rsid w:val="00361E36"/>
    <w:rsid w:val="00373E53"/>
    <w:rsid w:val="003E20D4"/>
    <w:rsid w:val="003F061E"/>
    <w:rsid w:val="003F0E09"/>
    <w:rsid w:val="00405E75"/>
    <w:rsid w:val="00472D36"/>
    <w:rsid w:val="00505EE8"/>
    <w:rsid w:val="00527EE1"/>
    <w:rsid w:val="005764AF"/>
    <w:rsid w:val="00636909"/>
    <w:rsid w:val="006C293E"/>
    <w:rsid w:val="00741F05"/>
    <w:rsid w:val="00812E9A"/>
    <w:rsid w:val="00817E96"/>
    <w:rsid w:val="008355EE"/>
    <w:rsid w:val="00843F02"/>
    <w:rsid w:val="00886E0C"/>
    <w:rsid w:val="00917341"/>
    <w:rsid w:val="00926664"/>
    <w:rsid w:val="0094562E"/>
    <w:rsid w:val="00945D8C"/>
    <w:rsid w:val="00966518"/>
    <w:rsid w:val="00974D52"/>
    <w:rsid w:val="00982CAE"/>
    <w:rsid w:val="009E038F"/>
    <w:rsid w:val="00A1156F"/>
    <w:rsid w:val="00A12B5E"/>
    <w:rsid w:val="00A26DA3"/>
    <w:rsid w:val="00A311EC"/>
    <w:rsid w:val="00A5068A"/>
    <w:rsid w:val="00A65F4F"/>
    <w:rsid w:val="00A75D53"/>
    <w:rsid w:val="00AA457B"/>
    <w:rsid w:val="00AB5A0E"/>
    <w:rsid w:val="00B17F88"/>
    <w:rsid w:val="00B65673"/>
    <w:rsid w:val="00BC2B6A"/>
    <w:rsid w:val="00BC6095"/>
    <w:rsid w:val="00BD697F"/>
    <w:rsid w:val="00C60AB2"/>
    <w:rsid w:val="00C647F2"/>
    <w:rsid w:val="00C81B89"/>
    <w:rsid w:val="00D10057"/>
    <w:rsid w:val="00D25D2A"/>
    <w:rsid w:val="00D51C08"/>
    <w:rsid w:val="00DC79B7"/>
    <w:rsid w:val="00DE5E64"/>
    <w:rsid w:val="00E21A5C"/>
    <w:rsid w:val="00E4540D"/>
    <w:rsid w:val="00E624C0"/>
    <w:rsid w:val="00E63F4D"/>
    <w:rsid w:val="00EA0731"/>
    <w:rsid w:val="00EB07F7"/>
    <w:rsid w:val="00EE0051"/>
    <w:rsid w:val="00EE6428"/>
    <w:rsid w:val="00EF20D1"/>
    <w:rsid w:val="00EF295E"/>
    <w:rsid w:val="00F119B5"/>
    <w:rsid w:val="00F326E5"/>
    <w:rsid w:val="00F34E15"/>
    <w:rsid w:val="00FD4934"/>
    <w:rsid w:val="00FE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76BFB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7F7"/>
    <w:pPr>
      <w:spacing w:line="276" w:lineRule="auto"/>
    </w:pPr>
    <w:rPr>
      <w:rFonts w:ascii="Tahoma" w:hAnsi="Tahoma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90704"/>
    <w:pPr>
      <w:keepNext/>
      <w:outlineLvl w:val="0"/>
    </w:pPr>
    <w:rPr>
      <w:rFonts w:eastAsia="Times New Roman" w:cs="Tahoma"/>
      <w:smallCaps/>
      <w:color w:val="365F91"/>
      <w:sz w:val="2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E21A5C"/>
    <w:pPr>
      <w:numPr>
        <w:numId w:val="4"/>
      </w:numPr>
      <w:spacing w:before="60" w:after="60"/>
      <w:ind w:right="51"/>
      <w:outlineLvl w:val="1"/>
    </w:pPr>
    <w:rPr>
      <w:b/>
      <w:smallCaps w:val="0"/>
      <w:sz w:val="2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45D8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Datemiseenligne">
    <w:name w:val="Datemiseenligne"/>
    <w:uiPriority w:val="1"/>
    <w:qFormat/>
    <w:rsid w:val="00405E75"/>
    <w:rPr>
      <w:rFonts w:cs="Tahoma"/>
      <w:color w:val="365F91"/>
    </w:rPr>
  </w:style>
  <w:style w:type="character" w:customStyle="1" w:styleId="Titre1Car">
    <w:name w:val="Titre 1 Car"/>
    <w:link w:val="Titre1"/>
    <w:uiPriority w:val="9"/>
    <w:rsid w:val="00090704"/>
    <w:rPr>
      <w:rFonts w:ascii="Tahoma" w:eastAsia="Times New Roman" w:hAnsi="Tahoma" w:cs="Tahoma"/>
      <w:smallCaps/>
      <w:color w:val="365F91"/>
      <w:sz w:val="22"/>
      <w:szCs w:val="24"/>
      <w:lang w:val="fr-FR" w:eastAsia="en-US"/>
    </w:rPr>
  </w:style>
  <w:style w:type="character" w:customStyle="1" w:styleId="Titre2Car">
    <w:name w:val="Titre 2 Car"/>
    <w:link w:val="Titre2"/>
    <w:uiPriority w:val="9"/>
    <w:rsid w:val="00E21A5C"/>
    <w:rPr>
      <w:rFonts w:ascii="Tahoma" w:eastAsia="Times New Roman" w:hAnsi="Tahoma" w:cs="Tahoma"/>
      <w:b/>
      <w:color w:val="365F91"/>
      <w:szCs w:val="24"/>
      <w:lang w:val="fr-FR" w:eastAsia="en-US"/>
    </w:rPr>
  </w:style>
  <w:style w:type="paragraph" w:styleId="Titre">
    <w:name w:val="Title"/>
    <w:aliases w:val="Titre fiche"/>
    <w:basedOn w:val="Normal"/>
    <w:next w:val="Normal"/>
    <w:link w:val="TitreCar"/>
    <w:uiPriority w:val="10"/>
    <w:qFormat/>
    <w:rsid w:val="00405E75"/>
    <w:pPr>
      <w:pBdr>
        <w:bottom w:val="single" w:sz="4" w:space="1" w:color="95B3D7"/>
      </w:pBdr>
    </w:pPr>
    <w:rPr>
      <w:rFonts w:eastAsia="Times New Roman" w:cs="Tahoma"/>
      <w:b/>
      <w:smallCaps/>
      <w:color w:val="365F91"/>
      <w:sz w:val="32"/>
    </w:rPr>
  </w:style>
  <w:style w:type="character" w:customStyle="1" w:styleId="TitreCar">
    <w:name w:val="Titre Car"/>
    <w:aliases w:val="Titre fiche Car"/>
    <w:link w:val="Titre"/>
    <w:uiPriority w:val="10"/>
    <w:rsid w:val="00405E75"/>
    <w:rPr>
      <w:rFonts w:ascii="Tahoma" w:eastAsia="Times New Roman" w:hAnsi="Tahoma" w:cs="Tahoma"/>
      <w:b/>
      <w:smallCaps/>
      <w:color w:val="365F91"/>
      <w:sz w:val="3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405E75"/>
    <w:pPr>
      <w:tabs>
        <w:tab w:val="center" w:pos="4703"/>
        <w:tab w:val="right" w:pos="9406"/>
      </w:tabs>
    </w:pPr>
  </w:style>
  <w:style w:type="character" w:customStyle="1" w:styleId="En-tteCar">
    <w:name w:val="En-tête Car"/>
    <w:link w:val="En-tte"/>
    <w:uiPriority w:val="99"/>
    <w:rsid w:val="00405E75"/>
    <w:rPr>
      <w:rFonts w:ascii="Tahoma" w:hAnsi="Tahoma"/>
      <w:sz w:val="20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405E7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405E75"/>
    <w:rPr>
      <w:rFonts w:ascii="Tahoma" w:hAnsi="Tahoma"/>
      <w:sz w:val="20"/>
      <w:lang w:eastAsia="en-US"/>
    </w:rPr>
  </w:style>
  <w:style w:type="table" w:styleId="Grilledutableau">
    <w:name w:val="Table Grid"/>
    <w:basedOn w:val="TableauNormal"/>
    <w:uiPriority w:val="59"/>
    <w:rsid w:val="00405E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12B5E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2B5E"/>
    <w:rPr>
      <w:rFonts w:ascii="Lucida Grande" w:hAnsi="Lucida Grande"/>
      <w:sz w:val="18"/>
      <w:szCs w:val="18"/>
      <w:lang w:val="fr-FR" w:eastAsia="en-US"/>
    </w:rPr>
  </w:style>
  <w:style w:type="paragraph" w:styleId="Pardeliste">
    <w:name w:val="List Paragraph"/>
    <w:basedOn w:val="Normal"/>
    <w:uiPriority w:val="72"/>
    <w:rsid w:val="00E21A5C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945D8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 w:eastAsia="en-US"/>
    </w:rPr>
  </w:style>
  <w:style w:type="paragraph" w:customStyle="1" w:styleId="Listeobjectifs">
    <w:name w:val="Liste objectifs"/>
    <w:basedOn w:val="Pardeliste"/>
    <w:qFormat/>
    <w:rsid w:val="0094562E"/>
    <w:pPr>
      <w:numPr>
        <w:numId w:val="6"/>
      </w:numPr>
      <w:jc w:val="both"/>
    </w:pPr>
    <w:rPr>
      <w:rFonts w:eastAsia="Times New Roman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B4F37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B4F37"/>
    <w:pPr>
      <w:spacing w:line="240" w:lineRule="auto"/>
    </w:pPr>
    <w:rPr>
      <w:sz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B4F37"/>
    <w:rPr>
      <w:rFonts w:ascii="Tahoma" w:hAnsi="Tahoma"/>
      <w:sz w:val="24"/>
      <w:szCs w:val="24"/>
      <w:lang w:val="fr-F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B4F3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B4F37"/>
    <w:rPr>
      <w:rFonts w:ascii="Tahoma" w:hAnsi="Tahoma"/>
      <w:b/>
      <w:bCs/>
      <w:sz w:val="24"/>
      <w:szCs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29" Type="http://schemas.microsoft.com/office/2016/09/relationships/commentsIds" Target="commentsIds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21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ntin\Google%20Drive\DFPFRI\Mod&#232;les\Gabarit%20fiches%20p&#233;dagogiques\Gabarit-MaterielV3.2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E075B7-4A2E-F940-8183-2E2399821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C:\Users\Valentin\Google Drive\DFPFRI\Modèles\Gabarit fiches pédagogiques\Gabarit-MaterielV3.2.dotx</Template>
  <TotalTime>22</TotalTime>
  <Pages>3</Pages>
  <Words>62</Words>
  <Characters>341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 M.</dc:creator>
  <cp:keywords/>
  <dc:description/>
  <cp:lastModifiedBy>Utilisateur de Microsoft Office</cp:lastModifiedBy>
  <cp:revision>9</cp:revision>
  <cp:lastPrinted>2016-09-27T14:30:00Z</cp:lastPrinted>
  <dcterms:created xsi:type="dcterms:W3CDTF">2019-09-13T09:27:00Z</dcterms:created>
  <dcterms:modified xsi:type="dcterms:W3CDTF">2019-10-11T14:19:00Z</dcterms:modified>
</cp:coreProperties>
</file>